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17C7A" w14:textId="44D337D4" w:rsidR="005110BC" w:rsidRPr="00113C16" w:rsidRDefault="005110BC" w:rsidP="005110BC">
      <w:pPr>
        <w:rPr>
          <w:rFonts w:asciiTheme="minorHAnsi" w:hAnsiTheme="minorHAnsi" w:cstheme="minorHAnsi"/>
          <w:sz w:val="24"/>
          <w:szCs w:val="24"/>
        </w:rPr>
      </w:pPr>
      <w:r w:rsidRPr="00113C16">
        <w:rPr>
          <w:rFonts w:asciiTheme="minorHAnsi" w:hAnsiTheme="minorHAnsi" w:cstheme="minorHAnsi"/>
          <w:b/>
          <w:bCs/>
          <w:sz w:val="24"/>
          <w:szCs w:val="24"/>
        </w:rPr>
        <w:t>SIA "V</w:t>
      </w:r>
      <w:r>
        <w:rPr>
          <w:rFonts w:asciiTheme="minorHAnsi" w:hAnsiTheme="minorHAnsi" w:cstheme="minorHAnsi"/>
          <w:b/>
          <w:bCs/>
          <w:sz w:val="24"/>
          <w:szCs w:val="24"/>
        </w:rPr>
        <w:t>entall termināls</w:t>
      </w:r>
      <w:r w:rsidRPr="00113C16">
        <w:rPr>
          <w:rFonts w:asciiTheme="minorHAnsi" w:hAnsiTheme="minorHAnsi" w:cstheme="minorHAnsi"/>
          <w:b/>
          <w:bCs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>izsludina</w:t>
      </w:r>
      <w:r w:rsidRPr="00113C16">
        <w:rPr>
          <w:rFonts w:asciiTheme="minorHAnsi" w:hAnsiTheme="minorHAnsi" w:cstheme="minorHAnsi"/>
          <w:sz w:val="24"/>
          <w:szCs w:val="24"/>
        </w:rPr>
        <w:t xml:space="preserve"> cenu aptauj</w:t>
      </w:r>
      <w:r>
        <w:rPr>
          <w:rFonts w:asciiTheme="minorHAnsi" w:hAnsiTheme="minorHAnsi" w:cstheme="minorHAnsi"/>
          <w:sz w:val="24"/>
          <w:szCs w:val="24"/>
        </w:rPr>
        <w:t>u</w:t>
      </w:r>
    </w:p>
    <w:p w14:paraId="19910E9E" w14:textId="77777777" w:rsidR="005110BC" w:rsidRPr="00B12A31" w:rsidRDefault="005110BC" w:rsidP="005110BC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12A31">
        <w:rPr>
          <w:rFonts w:asciiTheme="minorHAnsi" w:hAnsiTheme="minorHAnsi" w:cstheme="minorHAnsi"/>
          <w:b/>
          <w:bCs/>
          <w:sz w:val="24"/>
          <w:szCs w:val="24"/>
        </w:rPr>
        <w:t xml:space="preserve">“Zemējuma kontūru renovācija rez. </w:t>
      </w:r>
      <w:r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B12A31">
        <w:rPr>
          <w:rFonts w:asciiTheme="minorHAnsi" w:hAnsiTheme="minorHAnsi" w:cstheme="minorHAnsi"/>
          <w:b/>
          <w:bCs/>
          <w:sz w:val="24"/>
          <w:szCs w:val="24"/>
        </w:rPr>
        <w:t>arkā un prožektoru mastu apgaismojuma renovācija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B12A31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6CEA8303" w14:textId="77777777" w:rsidR="005110BC" w:rsidRPr="00701D52" w:rsidRDefault="005110BC" w:rsidP="005110BC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F5F84F2" w14:textId="62F2A3D7" w:rsidR="005110BC" w:rsidRPr="00355C63" w:rsidRDefault="005110BC" w:rsidP="005110B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Tehnisk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>
        <w:rPr>
          <w:rFonts w:asciiTheme="minorHAnsi" w:hAnsiTheme="minorHAnsi" w:cstheme="minorHAnsi"/>
          <w:sz w:val="24"/>
          <w:szCs w:val="24"/>
        </w:rPr>
        <w:t xml:space="preserve"> uzdevum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712275">
        <w:rPr>
          <w:rFonts w:asciiTheme="minorHAnsi" w:hAnsiTheme="minorHAnsi" w:cstheme="minorHAnsi"/>
          <w:sz w:val="24"/>
          <w:szCs w:val="24"/>
        </w:rPr>
        <w:t xml:space="preserve"> </w:t>
      </w:r>
      <w:r w:rsidRPr="00355C63">
        <w:rPr>
          <w:rFonts w:asciiTheme="minorHAnsi" w:hAnsiTheme="minorHAnsi" w:cstheme="minorHAnsi"/>
          <w:sz w:val="24"/>
          <w:szCs w:val="24"/>
        </w:rPr>
        <w:t>var saņemt rakstot uz e-pastu:</w:t>
      </w:r>
    </w:p>
    <w:p w14:paraId="7E7C06BC" w14:textId="77777777" w:rsidR="005110BC" w:rsidRPr="00355C63" w:rsidRDefault="005110BC" w:rsidP="005110BC">
      <w:pPr>
        <w:rPr>
          <w:rStyle w:val="Hyperlink"/>
          <w:rFonts w:asciiTheme="minorHAnsi" w:hAnsiTheme="minorHAnsi" w:cstheme="minorHAnsi"/>
          <w:color w:val="0000FF"/>
          <w:sz w:val="24"/>
          <w:szCs w:val="24"/>
        </w:rPr>
      </w:pPr>
      <w:hyperlink r:id="rId9" w:history="1">
        <w:r w:rsidRPr="00355C63">
          <w:rPr>
            <w:rStyle w:val="Hyperlink"/>
            <w:rFonts w:asciiTheme="minorHAnsi" w:hAnsiTheme="minorHAnsi" w:cstheme="minorHAnsi"/>
            <w:color w:val="0000FF"/>
            <w:sz w:val="24"/>
            <w:szCs w:val="24"/>
          </w:rPr>
          <w:t>evija.linincuka@vktranzits.lv</w:t>
        </w:r>
      </w:hyperlink>
    </w:p>
    <w:p w14:paraId="7BB0EC18" w14:textId="771B5DCB" w:rsidR="005110BC" w:rsidRPr="00712275" w:rsidRDefault="005110BC" w:rsidP="005110BC">
      <w:pPr>
        <w:rPr>
          <w:rFonts w:asciiTheme="minorHAnsi" w:hAnsiTheme="minorHAnsi" w:cstheme="minorHAnsi"/>
          <w:sz w:val="24"/>
          <w:szCs w:val="24"/>
        </w:rPr>
      </w:pPr>
    </w:p>
    <w:p w14:paraId="4D5E4509" w14:textId="77777777" w:rsidR="005110BC" w:rsidRPr="00712275" w:rsidRDefault="005110BC" w:rsidP="005110BC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348B4EE6" w14:textId="77777777" w:rsidR="005110BC" w:rsidRPr="00400192" w:rsidRDefault="005110BC" w:rsidP="005110BC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bookmarkStart w:id="0" w:name="_Hlk143078116"/>
      <w:r w:rsidRPr="00400192">
        <w:rPr>
          <w:rFonts w:asciiTheme="minorHAnsi" w:hAnsiTheme="minorHAnsi" w:cstheme="minorHAnsi"/>
          <w:b/>
          <w:bCs/>
          <w:color w:val="FF0000"/>
          <w:sz w:val="24"/>
          <w:szCs w:val="24"/>
        </w:rPr>
        <w:t>Pretendentam obligāti jāveic darba vietas apskati iepriekš vienojoties par apmeklējuma laiku ar kontaktpersonu tehniskajos jautājumos.</w:t>
      </w:r>
    </w:p>
    <w:bookmarkEnd w:id="0"/>
    <w:p w14:paraId="5F5EA538" w14:textId="77777777" w:rsidR="005110BC" w:rsidRPr="00400192" w:rsidRDefault="005110BC" w:rsidP="005110BC">
      <w:pPr>
        <w:rPr>
          <w:rFonts w:asciiTheme="minorHAnsi" w:hAnsiTheme="minorHAnsi" w:cstheme="minorHAnsi"/>
          <w:b/>
          <w:color w:val="1F4E79"/>
          <w:sz w:val="24"/>
          <w:szCs w:val="24"/>
        </w:rPr>
      </w:pPr>
    </w:p>
    <w:p w14:paraId="4CF5431D" w14:textId="77777777" w:rsidR="005110BC" w:rsidRPr="00400192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Cenu piedāvājumā lūdzam iekļaut:</w:t>
      </w:r>
    </w:p>
    <w:p w14:paraId="781C8D58" w14:textId="77777777" w:rsidR="005110BC" w:rsidRPr="005F4957" w:rsidRDefault="005110BC" w:rsidP="005110BC">
      <w:pPr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finanšu piedāvājumu;</w:t>
      </w:r>
    </w:p>
    <w:p w14:paraId="7A6752B0" w14:textId="77777777" w:rsidR="005110BC" w:rsidRPr="00400192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maksāšanas nosacījumus;</w:t>
      </w:r>
    </w:p>
    <w:p w14:paraId="68DC3587" w14:textId="77777777" w:rsidR="005110BC" w:rsidRPr="00400192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darbu izpildes termiņus;</w:t>
      </w:r>
    </w:p>
    <w:p w14:paraId="62FE652A" w14:textId="77777777" w:rsidR="005110BC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Sertifikātus un licences, kas apliecina Pretendenta spēju/tiesības izpildīt norādītos darbus (kopijas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400192">
        <w:rPr>
          <w:rFonts w:asciiTheme="minorHAnsi" w:hAnsiTheme="minorHAnsi" w:cstheme="minorHAnsi"/>
          <w:sz w:val="24"/>
          <w:szCs w:val="24"/>
        </w:rPr>
        <w:t>;</w:t>
      </w:r>
    </w:p>
    <w:p w14:paraId="547BF664" w14:textId="77777777" w:rsidR="005110BC" w:rsidRPr="00400192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pretendenta speciālistu kvalifikācijau apliecinošus sertifikātus (kopijas);</w:t>
      </w:r>
    </w:p>
    <w:p w14:paraId="32A83704" w14:textId="77777777" w:rsidR="005110BC" w:rsidRPr="00400192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garantijas saistības;</w:t>
      </w:r>
    </w:p>
    <w:p w14:paraId="7A536260" w14:textId="77777777" w:rsidR="005110BC" w:rsidRPr="00400192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tehnisko piedāvājumu.</w:t>
      </w:r>
    </w:p>
    <w:p w14:paraId="6BF1F97A" w14:textId="77777777" w:rsidR="005110BC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3CFCC038" w14:textId="77777777" w:rsidR="005110BC" w:rsidRPr="00712275" w:rsidRDefault="005110BC" w:rsidP="005110BC">
      <w:pPr>
        <w:pStyle w:val="PlainText"/>
        <w:rPr>
          <w:rFonts w:asciiTheme="minorHAnsi" w:hAnsiTheme="minorHAnsi" w:cstheme="minorHAnsi"/>
          <w:color w:val="FF0000"/>
          <w:sz w:val="24"/>
          <w:szCs w:val="24"/>
        </w:rPr>
      </w:pPr>
    </w:p>
    <w:p w14:paraId="47670AC5" w14:textId="77777777" w:rsidR="005110BC" w:rsidRPr="00712275" w:rsidRDefault="005110BC" w:rsidP="005110BC">
      <w:pPr>
        <w:rPr>
          <w:rStyle w:val="Hyperlink"/>
          <w:rFonts w:asciiTheme="minorHAnsi" w:hAnsiTheme="minorHAnsi" w:cstheme="minorHAnsi"/>
          <w:color w:val="0000FF"/>
          <w:sz w:val="24"/>
          <w:szCs w:val="24"/>
        </w:rPr>
      </w:pPr>
      <w:r w:rsidRPr="00712275">
        <w:rPr>
          <w:rFonts w:asciiTheme="minorHAnsi" w:hAnsiTheme="minorHAnsi" w:cstheme="minorHAnsi"/>
          <w:sz w:val="24"/>
          <w:szCs w:val="24"/>
        </w:rPr>
        <w:t xml:space="preserve">Lūdzam piedāvājumu iesūtīt elektroniski  uz e-pastu </w:t>
      </w:r>
      <w:hyperlink r:id="rId10" w:history="1">
        <w:r w:rsidRPr="00712275">
          <w:rPr>
            <w:rStyle w:val="Hyperlink"/>
            <w:rFonts w:asciiTheme="minorHAnsi" w:hAnsiTheme="minorHAnsi" w:cstheme="minorHAnsi"/>
            <w:color w:val="0000FF"/>
            <w:sz w:val="24"/>
            <w:szCs w:val="24"/>
          </w:rPr>
          <w:t>evija.linincuka@vktranzits.lv</w:t>
        </w:r>
      </w:hyperlink>
    </w:p>
    <w:p w14:paraId="57150D05" w14:textId="77777777" w:rsidR="005110BC" w:rsidRPr="00712275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712275">
        <w:rPr>
          <w:rFonts w:asciiTheme="minorHAnsi" w:hAnsiTheme="minorHAnsi" w:cstheme="minorHAnsi"/>
          <w:color w:val="0000FF"/>
          <w:sz w:val="24"/>
          <w:szCs w:val="24"/>
        </w:rPr>
        <w:t xml:space="preserve"> </w:t>
      </w:r>
      <w:r w:rsidRPr="00712275">
        <w:rPr>
          <w:rFonts w:asciiTheme="minorHAnsi" w:hAnsiTheme="minorHAnsi" w:cstheme="minorHAnsi"/>
          <w:b/>
          <w:bCs/>
          <w:sz w:val="24"/>
          <w:szCs w:val="24"/>
        </w:rPr>
        <w:t>līdz </w:t>
      </w:r>
      <w:r>
        <w:rPr>
          <w:rFonts w:asciiTheme="minorHAnsi" w:hAnsiTheme="minorHAnsi" w:cstheme="minorHAnsi"/>
          <w:b/>
          <w:bCs/>
          <w:sz w:val="24"/>
          <w:szCs w:val="24"/>
        </w:rPr>
        <w:t>27.06.2026</w:t>
      </w:r>
    </w:p>
    <w:p w14:paraId="5DA15068" w14:textId="77777777" w:rsidR="005110BC" w:rsidRPr="00712275" w:rsidRDefault="005110BC" w:rsidP="005110BC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10968C96" w14:textId="77777777" w:rsidR="005110BC" w:rsidRPr="00400192" w:rsidRDefault="005110BC" w:rsidP="005110BC">
      <w:pPr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 xml:space="preserve">Kontaktpersonas uzziņām (tehniskiem jautājumiem): </w:t>
      </w:r>
    </w:p>
    <w:p w14:paraId="7A9C120F" w14:textId="77777777" w:rsidR="005110BC" w:rsidRPr="00400192" w:rsidRDefault="005110BC" w:rsidP="005110BC">
      <w:pPr>
        <w:rPr>
          <w:rStyle w:val="Hyperlink"/>
          <w:rFonts w:asciiTheme="minorHAnsi" w:hAnsiTheme="minorHAnsi" w:cstheme="minorHAnsi"/>
          <w:color w:val="0000FF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 xml:space="preserve">Eduards Šiks, tālr.: 28328123, e-pasts </w:t>
      </w:r>
      <w:hyperlink r:id="rId11" w:history="1">
        <w:r w:rsidRPr="00400192">
          <w:rPr>
            <w:rStyle w:val="Hyperlink"/>
            <w:rFonts w:asciiTheme="minorHAnsi" w:hAnsiTheme="minorHAnsi" w:cstheme="minorHAnsi"/>
            <w:color w:val="0000FF"/>
            <w:sz w:val="24"/>
            <w:szCs w:val="24"/>
          </w:rPr>
          <w:t>Eduards.Siks@vktservices.lv</w:t>
        </w:r>
      </w:hyperlink>
    </w:p>
    <w:p w14:paraId="39D76AAC" w14:textId="77777777" w:rsidR="00E12D92" w:rsidRPr="004A48A2" w:rsidRDefault="00E12D92" w:rsidP="004A48A2"/>
    <w:sectPr w:rsidR="00E12D92" w:rsidRPr="004A48A2" w:rsidSect="00181C7A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624" w:bottom="1134" w:left="175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675E" w14:textId="77777777" w:rsidR="00034E5E" w:rsidRDefault="00034E5E">
      <w:r>
        <w:separator/>
      </w:r>
    </w:p>
  </w:endnote>
  <w:endnote w:type="continuationSeparator" w:id="0">
    <w:p w14:paraId="589CA590" w14:textId="77777777" w:rsidR="00034E5E" w:rsidRDefault="0003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4C23" w14:textId="77777777" w:rsidR="00981822" w:rsidRDefault="00981822" w:rsidP="009818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76BC46" w14:textId="77777777" w:rsidR="00981822" w:rsidRDefault="00981822" w:rsidP="006A58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C11A" w14:textId="77777777" w:rsidR="00981822" w:rsidRDefault="00981822" w:rsidP="009818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56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BF741" w14:textId="77777777" w:rsidR="00981822" w:rsidRDefault="00981822" w:rsidP="006A58F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1C3B" w14:textId="77777777" w:rsidR="002061AE" w:rsidRDefault="00A35A97" w:rsidP="00CD567F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95D004" wp14:editId="7659DAC1">
          <wp:simplePos x="0" y="0"/>
          <wp:positionH relativeFrom="margin">
            <wp:posOffset>4632960</wp:posOffset>
          </wp:positionH>
          <wp:positionV relativeFrom="paragraph">
            <wp:posOffset>-557802</wp:posOffset>
          </wp:positionV>
          <wp:extent cx="1414800" cy="774042"/>
          <wp:effectExtent l="0" t="0" r="0" b="762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800" cy="774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DED66" w14:textId="77777777" w:rsidR="00034E5E" w:rsidRDefault="00034E5E">
      <w:r>
        <w:separator/>
      </w:r>
    </w:p>
  </w:footnote>
  <w:footnote w:type="continuationSeparator" w:id="0">
    <w:p w14:paraId="281E56C8" w14:textId="77777777" w:rsidR="00034E5E" w:rsidRDefault="00034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2FC6" w14:textId="77777777" w:rsidR="00981822" w:rsidRDefault="00A35A97" w:rsidP="002F67E6">
    <w:pPr>
      <w:pStyle w:val="Header"/>
      <w:ind w:left="-540"/>
    </w:pPr>
    <w:r>
      <w:rPr>
        <w:noProof/>
      </w:rPr>
      <mc:AlternateContent>
        <mc:Choice Requires="wpc">
          <w:drawing>
            <wp:inline distT="0" distB="0" distL="0" distR="0" wp14:anchorId="2ECA9FBD" wp14:editId="2E5EDECB">
              <wp:extent cx="6400800" cy="1600200"/>
              <wp:effectExtent l="11430" t="0" r="7620" b="635"/>
              <wp:docPr id="8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g:wgp>
                      <wpg:cNvPr id="1" name="Group 19"/>
                      <wpg:cNvGrpSpPr>
                        <a:grpSpLocks/>
                      </wpg:cNvGrpSpPr>
                      <wpg:grpSpPr bwMode="auto">
                        <a:xfrm>
                          <a:off x="1981200" y="367665"/>
                          <a:ext cx="4406900" cy="342900"/>
                          <a:chOff x="4821" y="3770"/>
                          <a:chExt cx="6940" cy="54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781" y="3770"/>
                            <a:ext cx="150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29F5D8" w14:textId="77777777" w:rsidR="00994A77" w:rsidRPr="00994A77" w:rsidRDefault="00994A77" w:rsidP="00994A77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  <w:r w:rsidRPr="00D474BC">
                                <w:rPr>
                                  <w:rFonts w:ascii="Myriad Pro" w:hAnsi="Myriad Pro"/>
                                  <w:color w:val="262727"/>
                                  <w:sz w:val="12"/>
                                  <w:lang w:val="en-US"/>
                                </w:rPr>
                                <w:t>OFFICE@VENT</w:t>
                              </w:r>
                              <w:r>
                                <w:rPr>
                                  <w:rFonts w:ascii="Myriad Pro" w:hAnsi="Myriad Pro"/>
                                  <w:color w:val="262727"/>
                                  <w:sz w:val="12"/>
                                  <w:lang w:val="en-US"/>
                                </w:rPr>
                                <w:t>-</w:t>
                              </w:r>
                              <w:r w:rsidRPr="00D474BC">
                                <w:rPr>
                                  <w:rFonts w:ascii="Myriad Pro" w:hAnsi="Myriad Pro"/>
                                  <w:color w:val="262727"/>
                                  <w:sz w:val="12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Myriad Pro" w:hAnsi="Myriad Pro"/>
                                  <w:color w:val="262727"/>
                                  <w:sz w:val="12"/>
                                  <w:lang w:val="en-US"/>
                                </w:rPr>
                                <w:t>LL</w:t>
                              </w:r>
                              <w:r w:rsidRPr="00D474BC">
                                <w:rPr>
                                  <w:rFonts w:ascii="Myriad Pro" w:hAnsi="Myriad Pro"/>
                                  <w:color w:val="262727"/>
                                  <w:sz w:val="12"/>
                                  <w:lang w:val="en-US"/>
                                </w:rPr>
                                <w:t>.LV</w:t>
                              </w:r>
                            </w:p>
                            <w:p w14:paraId="67C95A80" w14:textId="77777777" w:rsidR="00A26339" w:rsidRPr="00A26339" w:rsidRDefault="00A26339" w:rsidP="00A26339">
                              <w:pPr>
                                <w:jc w:val="right"/>
                                <w:rPr>
                                  <w:rFonts w:cs="Arial"/>
                                </w:rPr>
                              </w:pPr>
                              <w:r w:rsidRPr="00A26339">
                                <w:rPr>
                                  <w:rFonts w:cs="Arial"/>
                                  <w:color w:val="262727"/>
                                  <w:kern w:val="12"/>
                                  <w:sz w:val="12"/>
                                  <w:lang w:val="en-US"/>
                                </w:rPr>
                                <w:t xml:space="preserve">TĀLR. +371 </w:t>
                              </w:r>
                              <w:r w:rsidRPr="00A26339">
                                <w:rPr>
                                  <w:rFonts w:cs="Arial"/>
                                  <w:color w:val="262727"/>
                                  <w:sz w:val="12"/>
                                  <w:lang w:val="en-US"/>
                                </w:rPr>
                                <w:t>63 660 703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57" y="3770"/>
                            <a:ext cx="185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C1C78" w14:textId="77777777" w:rsidR="003B0711" w:rsidRDefault="00981822" w:rsidP="00A3277B">
                              <w:pPr>
                                <w:jc w:val="right"/>
                                <w:rPr>
                                  <w:color w:val="262727"/>
                                  <w:kern w:val="12"/>
                                  <w:sz w:val="12"/>
                                  <w:lang w:val="en-US"/>
                                </w:rPr>
                              </w:pPr>
                              <w:r w:rsidRPr="002D2D72">
                                <w:rPr>
                                  <w:color w:val="262727"/>
                                  <w:kern w:val="12"/>
                                  <w:sz w:val="12"/>
                                  <w:lang w:val="en-US"/>
                                </w:rPr>
                                <w:t>DZINTARU IELA 66, LV-3602</w:t>
                              </w:r>
                            </w:p>
                            <w:p w14:paraId="370CDBF8" w14:textId="77777777" w:rsidR="00981822" w:rsidRDefault="00981822" w:rsidP="00A3277B">
                              <w:pPr>
                                <w:jc w:val="right"/>
                              </w:pPr>
                              <w:r w:rsidRPr="00B527CF">
                                <w:rPr>
                                  <w:color w:val="262727"/>
                                  <w:kern w:val="12"/>
                                  <w:sz w:val="12"/>
                                </w:rPr>
                                <w:t xml:space="preserve">VENTSPILS, LATVIJA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821" y="3770"/>
                            <a:ext cx="203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3E5B4" w14:textId="77777777" w:rsidR="00A26339" w:rsidRPr="00A26339" w:rsidRDefault="00A26339" w:rsidP="00A26339">
                              <w:pPr>
                                <w:jc w:val="right"/>
                                <w:rPr>
                                  <w:rFonts w:cs="Arial"/>
                                </w:rPr>
                              </w:pPr>
                              <w:r w:rsidRPr="00A26339">
                                <w:rPr>
                                  <w:rFonts w:cs="Arial"/>
                                  <w:b/>
                                  <w:color w:val="131E37"/>
                                  <w:sz w:val="12"/>
                                  <w:lang w:val="en-US"/>
                                </w:rPr>
                                <w:t>SIA “VENTALL TERMINĀLS”</w:t>
                              </w:r>
                            </w:p>
                            <w:p w14:paraId="076FCDB0" w14:textId="77777777" w:rsidR="00981822" w:rsidRPr="00A26339" w:rsidRDefault="00A26339" w:rsidP="00A26339">
                              <w:pPr>
                                <w:jc w:val="right"/>
                                <w:rPr>
                                  <w:rFonts w:cs="Arial"/>
                                </w:rPr>
                              </w:pPr>
                              <w:r w:rsidRPr="00A26339">
                                <w:rPr>
                                  <w:rFonts w:cs="Arial"/>
                                  <w:color w:val="262727"/>
                                  <w:kern w:val="12"/>
                                  <w:sz w:val="12"/>
                                </w:rPr>
                                <w:t>REĢ. NR. 51203021741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3770"/>
                            <a:ext cx="1463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AF4DCC" w14:textId="77777777" w:rsidR="002061AE" w:rsidRDefault="002061AE" w:rsidP="002061AE">
                              <w:pPr>
                                <w:jc w:val="right"/>
                              </w:pPr>
                              <w:r>
                                <w:rPr>
                                  <w:color w:val="262727"/>
                                  <w:kern w:val="12"/>
                                  <w:sz w:val="12"/>
                                </w:rPr>
                                <w:t>WWW.</w:t>
                              </w:r>
                              <w:r w:rsidRPr="00D474BC">
                                <w:rPr>
                                  <w:rFonts w:ascii="Myriad Pro" w:hAnsi="Myriad Pro"/>
                                  <w:color w:val="262727"/>
                                  <w:sz w:val="12"/>
                                </w:rPr>
                                <w:t>VENT</w:t>
                              </w:r>
                              <w:r w:rsidR="00A26339">
                                <w:rPr>
                                  <w:rFonts w:ascii="Myriad Pro" w:hAnsi="Myriad Pro"/>
                                  <w:color w:val="262727"/>
                                  <w:sz w:val="12"/>
                                </w:rPr>
                                <w:t>-</w:t>
                              </w:r>
                              <w:r w:rsidRPr="00D474BC">
                                <w:rPr>
                                  <w:rFonts w:ascii="Myriad Pro" w:hAnsi="Myriad Pro"/>
                                  <w:color w:val="262727"/>
                                  <w:sz w:val="12"/>
                                </w:rPr>
                                <w:t>A</w:t>
                              </w:r>
                              <w:r w:rsidR="00A26339">
                                <w:rPr>
                                  <w:rFonts w:ascii="Myriad Pro" w:hAnsi="Myriad Pro"/>
                                  <w:color w:val="262727"/>
                                  <w:sz w:val="12"/>
                                </w:rPr>
                                <w:t>LL</w:t>
                              </w:r>
                              <w:r w:rsidRPr="00D474BC">
                                <w:rPr>
                                  <w:rFonts w:ascii="Myriad Pro" w:hAnsi="Myriad Pro"/>
                                  <w:color w:val="262727"/>
                                  <w:sz w:val="12"/>
                                </w:rPr>
                                <w:t>.LV</w:t>
                              </w:r>
                            </w:p>
                            <w:p w14:paraId="5E485523" w14:textId="77777777" w:rsidR="00981822" w:rsidRPr="002061AE" w:rsidRDefault="00981822" w:rsidP="002061AE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36000" tIns="36000" rIns="0" bIns="36000" anchor="t" anchorCtr="0" upright="1">
                          <a:noAutofit/>
                        </wps:bodyPr>
                      </wps:wsp>
                    </wpg:wgp>
                    <wps:wsp>
                      <wps:cNvPr id="6" name="Line 7"/>
                      <wps:cNvCnPr>
                        <a:cxnSpLocks noChangeShapeType="1"/>
                      </wps:cNvCnPr>
                      <wps:spPr bwMode="auto">
                        <a:xfrm flipH="1">
                          <a:off x="0" y="913130"/>
                          <a:ext cx="64008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91919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18" descr="ventallterm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45" y="269240"/>
                          <a:ext cx="132016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2ECA9FBD" id="Canvas 1" o:spid="_x0000_s1026" editas="canvas" style="width:7in;height:126pt;mso-position-horizontal-relative:char;mso-position-vertical-relative:line" coordsize="64008,1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008;height:16002;visibility:visible;mso-wrap-style:square">
                <v:fill o:detectmouseclick="t"/>
                <v:path o:connecttype="none"/>
              </v:shape>
              <v:group id="Group 19" o:spid="_x0000_s1028" style="position:absolute;left:19812;top:3676;width:44069;height:3429" coordorigin="4821,3770" coordsize="69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8781;top:3770;width:150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" filled="f" stroked="f">
                  <v:textbox inset="1mm,1mm,1mm,1mm">
                    <w:txbxContent>
                      <w:p w14:paraId="5F29F5D8" w14:textId="77777777" w:rsidR="00994A77" w:rsidRPr="00994A77" w:rsidRDefault="00994A77" w:rsidP="00994A77">
                        <w:pPr>
                          <w:jc w:val="right"/>
                          <w:rPr>
                            <w:lang w:val="ru-RU"/>
                          </w:rPr>
                        </w:pPr>
                        <w:r w:rsidRPr="00D474BC">
                          <w:rPr>
                            <w:rFonts w:ascii="Myriad Pro" w:hAnsi="Myriad Pro"/>
                            <w:color w:val="262727"/>
                            <w:sz w:val="12"/>
                            <w:lang w:val="en-US"/>
                          </w:rPr>
                          <w:t>OFFICE@VENT</w:t>
                        </w:r>
                        <w:r>
                          <w:rPr>
                            <w:rFonts w:ascii="Myriad Pro" w:hAnsi="Myriad Pro"/>
                            <w:color w:val="262727"/>
                            <w:sz w:val="12"/>
                            <w:lang w:val="en-US"/>
                          </w:rPr>
                          <w:t>-</w:t>
                        </w:r>
                        <w:r w:rsidRPr="00D474BC">
                          <w:rPr>
                            <w:rFonts w:ascii="Myriad Pro" w:hAnsi="Myriad Pro"/>
                            <w:color w:val="262727"/>
                            <w:sz w:val="12"/>
                            <w:lang w:val="en-US"/>
                          </w:rPr>
                          <w:t>A</w:t>
                        </w:r>
                        <w:r>
                          <w:rPr>
                            <w:rFonts w:ascii="Myriad Pro" w:hAnsi="Myriad Pro"/>
                            <w:color w:val="262727"/>
                            <w:sz w:val="12"/>
                            <w:lang w:val="en-US"/>
                          </w:rPr>
                          <w:t>LL</w:t>
                        </w:r>
                        <w:r w:rsidRPr="00D474BC">
                          <w:rPr>
                            <w:rFonts w:ascii="Myriad Pro" w:hAnsi="Myriad Pro"/>
                            <w:color w:val="262727"/>
                            <w:sz w:val="12"/>
                            <w:lang w:val="en-US"/>
                          </w:rPr>
                          <w:t>.LV</w:t>
                        </w:r>
                      </w:p>
                      <w:p w14:paraId="67C95A80" w14:textId="77777777" w:rsidR="00A26339" w:rsidRPr="00A26339" w:rsidRDefault="00A26339" w:rsidP="00A26339">
                        <w:pPr>
                          <w:jc w:val="right"/>
                          <w:rPr>
                            <w:rFonts w:cs="Arial"/>
                          </w:rPr>
                        </w:pPr>
                        <w:r w:rsidRPr="00A26339">
                          <w:rPr>
                            <w:rFonts w:cs="Arial"/>
                            <w:color w:val="262727"/>
                            <w:kern w:val="12"/>
                            <w:sz w:val="12"/>
                            <w:lang w:val="en-US"/>
                          </w:rPr>
                          <w:t xml:space="preserve">TĀLR. +371 </w:t>
                        </w:r>
                        <w:r w:rsidRPr="00A26339">
                          <w:rPr>
                            <w:rFonts w:cs="Arial"/>
                            <w:color w:val="262727"/>
                            <w:sz w:val="12"/>
                            <w:lang w:val="en-US"/>
                          </w:rPr>
                          <w:t>63 660 703</w:t>
                        </w:r>
                      </w:p>
                    </w:txbxContent>
                  </v:textbox>
                </v:shape>
                <v:shape id="Text Box 4" o:spid="_x0000_s1030" type="#_x0000_t202" style="position:absolute;left:6857;top:3770;width:18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" filled="f" stroked="f">
                  <v:textbox inset="1mm,1mm,1mm,1mm">
                    <w:txbxContent>
                      <w:p w14:paraId="02EC1C78" w14:textId="77777777" w:rsidR="003B0711" w:rsidRDefault="00981822" w:rsidP="00A3277B">
                        <w:pPr>
                          <w:jc w:val="right"/>
                          <w:rPr>
                            <w:color w:val="262727"/>
                            <w:kern w:val="12"/>
                            <w:sz w:val="12"/>
                            <w:lang w:val="en-US"/>
                          </w:rPr>
                        </w:pPr>
                        <w:r w:rsidRPr="002D2D72">
                          <w:rPr>
                            <w:color w:val="262727"/>
                            <w:kern w:val="12"/>
                            <w:sz w:val="12"/>
                            <w:lang w:val="en-US"/>
                          </w:rPr>
                          <w:t>DZINTARU IELA 66, LV-3602</w:t>
                        </w:r>
                      </w:p>
                      <w:p w14:paraId="370CDBF8" w14:textId="77777777" w:rsidR="00981822" w:rsidRDefault="00981822" w:rsidP="00A3277B">
                        <w:pPr>
                          <w:jc w:val="right"/>
                        </w:pPr>
                        <w:r w:rsidRPr="00B527CF">
                          <w:rPr>
                            <w:color w:val="262727"/>
                            <w:kern w:val="12"/>
                            <w:sz w:val="12"/>
                          </w:rPr>
                          <w:t xml:space="preserve">VENTSPILS, LATVIJA </w:t>
                        </w:r>
                      </w:p>
                    </w:txbxContent>
                  </v:textbox>
                </v:shape>
                <v:shape id="Text Box 5" o:spid="_x0000_s1031" type="#_x0000_t202" style="position:absolute;left:4821;top:3770;width:203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" filled="f" stroked="f">
                  <v:textbox inset="1mm,1mm,1mm,1mm">
                    <w:txbxContent>
                      <w:p w14:paraId="0463E5B4" w14:textId="77777777" w:rsidR="00A26339" w:rsidRPr="00A26339" w:rsidRDefault="00A26339" w:rsidP="00A26339">
                        <w:pPr>
                          <w:jc w:val="right"/>
                          <w:rPr>
                            <w:rFonts w:cs="Arial"/>
                          </w:rPr>
                        </w:pPr>
                        <w:r w:rsidRPr="00A26339">
                          <w:rPr>
                            <w:rFonts w:cs="Arial"/>
                            <w:b/>
                            <w:color w:val="131E37"/>
                            <w:sz w:val="12"/>
                            <w:lang w:val="en-US"/>
                          </w:rPr>
                          <w:t>SIA “VENTALL TERMINĀLS”</w:t>
                        </w:r>
                      </w:p>
                      <w:p w14:paraId="076FCDB0" w14:textId="77777777" w:rsidR="00981822" w:rsidRPr="00A26339" w:rsidRDefault="00A26339" w:rsidP="00A26339">
                        <w:pPr>
                          <w:jc w:val="right"/>
                          <w:rPr>
                            <w:rFonts w:cs="Arial"/>
                          </w:rPr>
                        </w:pPr>
                        <w:r w:rsidRPr="00A26339">
                          <w:rPr>
                            <w:rFonts w:cs="Arial"/>
                            <w:color w:val="262727"/>
                            <w:kern w:val="12"/>
                            <w:sz w:val="12"/>
                          </w:rPr>
                          <w:t>REĢ. NR. 51203021741</w:t>
                        </w:r>
                      </w:p>
                    </w:txbxContent>
                  </v:textbox>
                </v:shape>
                <v:shape id="Text Box 6" o:spid="_x0000_s1032" type="#_x0000_t202" style="position:absolute;left:10298;top:3770;width:146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" filled="f" stroked="f">
                  <v:textbox inset="1mm,1mm,0,1mm">
                    <w:txbxContent>
                      <w:p w14:paraId="16AF4DCC" w14:textId="77777777" w:rsidR="002061AE" w:rsidRDefault="002061AE" w:rsidP="002061AE">
                        <w:pPr>
                          <w:jc w:val="right"/>
                        </w:pPr>
                        <w:r>
                          <w:rPr>
                            <w:color w:val="262727"/>
                            <w:kern w:val="12"/>
                            <w:sz w:val="12"/>
                          </w:rPr>
                          <w:t>WWW.</w:t>
                        </w:r>
                        <w:r w:rsidRPr="00D474BC">
                          <w:rPr>
                            <w:rFonts w:ascii="Myriad Pro" w:hAnsi="Myriad Pro"/>
                            <w:color w:val="262727"/>
                            <w:sz w:val="12"/>
                          </w:rPr>
                          <w:t>VENT</w:t>
                        </w:r>
                        <w:r w:rsidR="00A26339">
                          <w:rPr>
                            <w:rFonts w:ascii="Myriad Pro" w:hAnsi="Myriad Pro"/>
                            <w:color w:val="262727"/>
                            <w:sz w:val="12"/>
                          </w:rPr>
                          <w:t>-</w:t>
                        </w:r>
                        <w:r w:rsidRPr="00D474BC">
                          <w:rPr>
                            <w:rFonts w:ascii="Myriad Pro" w:hAnsi="Myriad Pro"/>
                            <w:color w:val="262727"/>
                            <w:sz w:val="12"/>
                          </w:rPr>
                          <w:t>A</w:t>
                        </w:r>
                        <w:r w:rsidR="00A26339">
                          <w:rPr>
                            <w:rFonts w:ascii="Myriad Pro" w:hAnsi="Myriad Pro"/>
                            <w:color w:val="262727"/>
                            <w:sz w:val="12"/>
                          </w:rPr>
                          <w:t>LL</w:t>
                        </w:r>
                        <w:r w:rsidRPr="00D474BC">
                          <w:rPr>
                            <w:rFonts w:ascii="Myriad Pro" w:hAnsi="Myriad Pro"/>
                            <w:color w:val="262727"/>
                            <w:sz w:val="12"/>
                          </w:rPr>
                          <w:t>.LV</w:t>
                        </w:r>
                      </w:p>
                      <w:p w14:paraId="5E485523" w14:textId="77777777" w:rsidR="00981822" w:rsidRPr="002061AE" w:rsidRDefault="00981822" w:rsidP="002061AE">
                        <w:pPr>
                          <w:jc w:val="right"/>
                        </w:pPr>
                      </w:p>
                    </w:txbxContent>
                  </v:textbox>
                </v:shape>
              </v:group>
              <v:line id="Line 7" o:spid="_x0000_s1033" style="position:absolute;flip:x;visibility:visible;mso-wrap-style:square" from="0,9131" to="64008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" strokecolor="#191919">
                <v:stroke dashstyle="1 1"/>
              </v:line>
              <v:shape id="Picture 18" o:spid="_x0000_s1034" type="#_x0000_t75" alt="ventallterminal" style="position:absolute;left:171;top:2692;width:13202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">
                <v:imagedata r:id="rId2" o:title="ventallterminal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BC"/>
    <w:rsid w:val="00034E5E"/>
    <w:rsid w:val="000362B7"/>
    <w:rsid w:val="00181C7A"/>
    <w:rsid w:val="002061AE"/>
    <w:rsid w:val="0024584D"/>
    <w:rsid w:val="00254414"/>
    <w:rsid w:val="002D3AD4"/>
    <w:rsid w:val="002F67E6"/>
    <w:rsid w:val="003255BA"/>
    <w:rsid w:val="00371229"/>
    <w:rsid w:val="003B0711"/>
    <w:rsid w:val="004A48A2"/>
    <w:rsid w:val="004F6805"/>
    <w:rsid w:val="005110BC"/>
    <w:rsid w:val="005405E5"/>
    <w:rsid w:val="005A0ABB"/>
    <w:rsid w:val="005E5695"/>
    <w:rsid w:val="006A58FD"/>
    <w:rsid w:val="00763DE6"/>
    <w:rsid w:val="00970259"/>
    <w:rsid w:val="00981822"/>
    <w:rsid w:val="00994A77"/>
    <w:rsid w:val="00A26339"/>
    <w:rsid w:val="00A3277B"/>
    <w:rsid w:val="00A35A97"/>
    <w:rsid w:val="00B24311"/>
    <w:rsid w:val="00C47221"/>
    <w:rsid w:val="00C904F9"/>
    <w:rsid w:val="00CD567F"/>
    <w:rsid w:val="00D244D9"/>
    <w:rsid w:val="00DC1644"/>
    <w:rsid w:val="00DC3105"/>
    <w:rsid w:val="00E020B5"/>
    <w:rsid w:val="00E1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5AFB4E"/>
  <w15:chartTrackingRefBased/>
  <w15:docId w15:val="{52576FD7-A8B9-4C66-B085-320245B5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1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A58FD"/>
    <w:pPr>
      <w:tabs>
        <w:tab w:val="center" w:pos="4153"/>
        <w:tab w:val="right" w:pos="8306"/>
      </w:tabs>
      <w:jc w:val="both"/>
    </w:pPr>
    <w:rPr>
      <w:rFonts w:ascii="Arial" w:hAnsi="Arial"/>
      <w:szCs w:val="24"/>
    </w:rPr>
  </w:style>
  <w:style w:type="character" w:styleId="PageNumber">
    <w:name w:val="page number"/>
    <w:basedOn w:val="DefaultParagraphFont"/>
    <w:rsid w:val="006A58FD"/>
  </w:style>
  <w:style w:type="paragraph" w:styleId="Header">
    <w:name w:val="header"/>
    <w:basedOn w:val="Normal"/>
    <w:rsid w:val="00763DE6"/>
    <w:pPr>
      <w:tabs>
        <w:tab w:val="center" w:pos="4153"/>
        <w:tab w:val="right" w:pos="8306"/>
      </w:tabs>
      <w:jc w:val="both"/>
    </w:pPr>
    <w:rPr>
      <w:rFonts w:ascii="Arial" w:hAnsi="Arial"/>
      <w:szCs w:val="24"/>
    </w:rPr>
  </w:style>
  <w:style w:type="paragraph" w:styleId="BalloonText">
    <w:name w:val="Balloon Text"/>
    <w:basedOn w:val="Normal"/>
    <w:semiHidden/>
    <w:rsid w:val="00D244D9"/>
    <w:pPr>
      <w:jc w:val="both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10BC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110BC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110BC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uards.Siks@vktservices.lv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evija.linincuka@vktranzit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evija.linincuka@vktranzits.lv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vija\OneDrive%20-%20VK%20Tranz&#299;ts%20SIA\Darbvirsma\2026\Ventall\&#352;iks%20-%20zem.kont&#363;ru%20renov&#257;c%20un%20pro&#382;ekt%20mastu%20apgaism%20renov\Ventall%20Termin&#257;ls_cenu%20aptauja%202026-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3730150EB84394A94C46431EB78A8C8" ma:contentTypeVersion="1" ma:contentTypeDescription="Izveidot jaunu dokumentu." ma:contentTypeScope="" ma:versionID="5cbc7bf52be4bd3b956445762c76e7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123C47-83CB-4546-8F2E-13C2855020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AE595-3D2C-440B-98F0-11EE6F4A32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F37DF8-FDEC-451E-A394-D4C12AEA8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Ventall Termināls_cenu aptauja 2026-2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Vēstules Nr</vt:lpstr>
    </vt:vector>
  </TitlesOfParts>
  <Company>VKTranzits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DOKUMENTU VEIDLAPAS</dc:title>
  <dc:subject/>
  <dc:creator>Evija Lininčuka | VK Tranzīts</dc:creator>
  <cp:keywords/>
  <dc:description/>
  <cp:lastModifiedBy>Evija Lininčuka | VK Tranzīts</cp:lastModifiedBy>
  <cp:revision>1</cp:revision>
  <cp:lastPrinted>2008-12-22T06:55:00Z</cp:lastPrinted>
  <dcterms:created xsi:type="dcterms:W3CDTF">2026-06-08T06:55:00Z</dcterms:created>
  <dcterms:modified xsi:type="dcterms:W3CDTF">2026-06-08T06:57:00Z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0x010100B3730150EB84394A94C46431EB78A8C8</vt:lpwstr>
  </property>
</Properties>
</file>